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99950" w14:textId="0BF46881" w:rsidR="00B10090" w:rsidRPr="009B18A2" w:rsidRDefault="00182D47" w:rsidP="002229F8">
      <w:pPr>
        <w:rPr>
          <w:rFonts w:cs="Arial"/>
        </w:rPr>
      </w:pPr>
      <w:sdt>
        <w:sdtPr>
          <w:rPr>
            <w:rFonts w:cs="Arial"/>
            <w:color w:val="000000"/>
            <w:shd w:val="clear" w:color="auto" w:fill="FFFFFF"/>
          </w:rPr>
          <w:alias w:val="Title"/>
          <w:tag w:val=""/>
          <w:id w:val="431249955"/>
          <w:placeholder>
            <w:docPart w:val="F19F7CF66F984093AEFFC0CA885C8E29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>
            <w:rPr>
              <w:rFonts w:cs="Arial"/>
              <w:color w:val="000000"/>
              <w:shd w:val="clear" w:color="auto" w:fill="FFFFFF"/>
            </w:rPr>
            <w:t>A</w:t>
          </w:r>
          <w:r w:rsidRPr="00182D47">
            <w:rPr>
              <w:rFonts w:cs="Arial"/>
              <w:color w:val="000000"/>
              <w:shd w:val="clear" w:color="auto" w:fill="FFFFFF"/>
            </w:rPr>
            <w:t>ccompanying text for social media tile</w:t>
          </w:r>
        </w:sdtContent>
      </w:sdt>
    </w:p>
    <w:tbl>
      <w:tblPr>
        <w:tblStyle w:val="BilingualTable"/>
        <w:tblW w:w="0" w:type="auto"/>
        <w:tblLook w:val="04A0" w:firstRow="1" w:lastRow="0" w:firstColumn="1" w:lastColumn="0" w:noHBand="0" w:noVBand="1"/>
      </w:tblPr>
      <w:tblGrid>
        <w:gridCol w:w="562"/>
        <w:gridCol w:w="4947"/>
        <w:gridCol w:w="4947"/>
      </w:tblGrid>
      <w:tr w:rsidR="007E0DB6" w:rsidRPr="009B18A2" w14:paraId="3CE14F26" w14:textId="77777777" w:rsidTr="00BE75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5FB77BD" w14:textId="77777777" w:rsidR="007E0DB6" w:rsidRPr="009B18A2" w:rsidRDefault="007E0DB6" w:rsidP="007E0DB6">
            <w:pPr>
              <w:spacing w:before="120" w:after="120"/>
              <w:rPr>
                <w:rFonts w:cs="Arial"/>
              </w:rPr>
            </w:pPr>
            <w:r w:rsidRPr="009B18A2">
              <w:rPr>
                <w:rFonts w:cs="Arial"/>
              </w:rPr>
              <w:t>#</w:t>
            </w:r>
          </w:p>
        </w:tc>
        <w:tc>
          <w:tcPr>
            <w:tcW w:w="4947" w:type="dxa"/>
          </w:tcPr>
          <w:p w14:paraId="2B2D7A28" w14:textId="77777777" w:rsidR="007E0DB6" w:rsidRPr="009B18A2" w:rsidRDefault="00572405" w:rsidP="007E0DB6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Source</w:t>
            </w:r>
          </w:p>
        </w:tc>
        <w:tc>
          <w:tcPr>
            <w:tcW w:w="4947" w:type="dxa"/>
          </w:tcPr>
          <w:p w14:paraId="0AB42AF9" w14:textId="77777777" w:rsidR="007E0DB6" w:rsidRPr="009B18A2" w:rsidRDefault="00B21E04" w:rsidP="007E0DB6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9B18A2">
              <w:rPr>
                <w:rFonts w:cs="Arial"/>
              </w:rPr>
              <w:t>Translation</w:t>
            </w:r>
          </w:p>
        </w:tc>
      </w:tr>
      <w:tr w:rsidR="00FD2FE0" w:rsidRPr="009B18A2" w14:paraId="44090A35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AA64397" w14:textId="77777777" w:rsidR="00FD2FE0" w:rsidRPr="009B18A2" w:rsidRDefault="00FD2FE0" w:rsidP="00FD2FE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477BC914" w14:textId="7C16F8BA" w:rsidR="00FD2FE0" w:rsidRPr="009B18A2" w:rsidRDefault="00FD2FE0" w:rsidP="00FD2FE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 w:rsidRPr="00B863B3">
              <w:rPr>
                <w:rFonts w:asciiTheme="minorBidi" w:hAnsiTheme="minorBidi"/>
                <w:b/>
                <w:bCs/>
                <w:i/>
                <w:iCs/>
                <w:color w:val="000000"/>
                <w:shd w:val="clear" w:color="auto" w:fill="FFFFFF"/>
              </w:rPr>
              <w:t>National Volunteer Week 2025 (19-25 May) celebrates the power of volunteering to bring people together with the theme Connecting Communities. Let’s connect and build inclusive communities together – volunteer your time, share your skills, and inspire change.</w:t>
            </w:r>
          </w:p>
        </w:tc>
        <w:tc>
          <w:tcPr>
            <w:tcW w:w="4947" w:type="dxa"/>
          </w:tcPr>
          <w:p w14:paraId="72DDDA35" w14:textId="1850FBF9" w:rsidR="00FD2FE0" w:rsidRPr="009B18A2" w:rsidRDefault="00FD2FE0" w:rsidP="00FD2FE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 w:rsidRPr="00B863B3">
              <w:rPr>
                <w:rFonts w:asciiTheme="minorBidi" w:hAnsiTheme="minorBidi"/>
                <w:b/>
                <w:bCs/>
                <w:i/>
                <w:iCs/>
                <w:color w:val="000000"/>
                <w:shd w:val="clear" w:color="auto" w:fill="FFFFFF"/>
                <w:rtl/>
                <w:lang w:val="ar"/>
              </w:rPr>
              <w:t>يحتفل الأسبوع الوطني للتطوع 2025 (19-25 مايو/أيار) بقدرة التطوع على جمع الناس معًا تحت شعار "ربط المجتمعات". دعونا نتواصل ونبني مجتمعات شاملة معًا - تطوع بوقتك، وشارك مهاراتك، وكُن مُلهماً للتغيير.</w:t>
            </w:r>
          </w:p>
        </w:tc>
      </w:tr>
    </w:tbl>
    <w:p w14:paraId="29D95CE9" w14:textId="77777777" w:rsidR="00B21E04" w:rsidRPr="009B18A2" w:rsidRDefault="00B21E04" w:rsidP="00BE757D">
      <w:pPr>
        <w:rPr>
          <w:rFonts w:cs="Arial"/>
        </w:rPr>
      </w:pPr>
    </w:p>
    <w:sectPr w:rsidR="00B21E04" w:rsidRPr="009B18A2" w:rsidSect="00B1009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45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66FEBC" w14:textId="77777777" w:rsidR="00CB590E" w:rsidRDefault="00CB590E" w:rsidP="0028773F">
      <w:pPr>
        <w:spacing w:after="0" w:line="240" w:lineRule="auto"/>
      </w:pPr>
      <w:r>
        <w:separator/>
      </w:r>
    </w:p>
    <w:p w14:paraId="00476458" w14:textId="77777777" w:rsidR="00CB590E" w:rsidRDefault="00CB590E"/>
  </w:endnote>
  <w:endnote w:type="continuationSeparator" w:id="0">
    <w:p w14:paraId="50FF85C8" w14:textId="77777777" w:rsidR="00CB590E" w:rsidRDefault="00CB590E" w:rsidP="0028773F">
      <w:pPr>
        <w:spacing w:after="0" w:line="240" w:lineRule="auto"/>
      </w:pPr>
      <w:r>
        <w:continuationSeparator/>
      </w:r>
    </w:p>
    <w:p w14:paraId="75BC23F1" w14:textId="77777777" w:rsidR="00CB590E" w:rsidRDefault="00CB590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C253C4A-559E-4EDA-AC52-6F1054C9B314}"/>
    <w:embedBold r:id="rId2" w:fontKey="{4562FA6D-10D1-455D-A737-E06C721CD1A5}"/>
    <w:embedItalic r:id="rId3" w:fontKey="{F33F21A9-7427-412D-88FA-0B2729AB0FFD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4" w:fontKey="{62E0B109-F539-40E7-81F3-2DF7C080E5D1}"/>
    <w:embedBold r:id="rId5" w:fontKey="{5200CB12-AC95-479E-AEDB-C6914297EC03}"/>
    <w:embedItalic r:id="rId6" w:fontKey="{272B99C0-9573-440B-99F8-F2EEADC8D4A2}"/>
    <w:embedBoldItalic r:id="rId7" w:fontKey="{1B49A90B-3ADB-40EE-8196-603547A765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E251A9F2-4234-437D-A8F0-1A5B3A90401C}"/>
    <w:embedBold r:id="rId9" w:fontKey="{73FE1F3E-BFCA-4477-B47C-FBF3C9745A00}"/>
    <w:embedItalic r:id="rId10" w:fontKey="{B6DB73C7-B44B-4F80-B07E-09A89EB15CEF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Kumbh Sans">
    <w:panose1 w:val="00000000000000000000"/>
    <w:charset w:val="00"/>
    <w:family w:val="auto"/>
    <w:pitch w:val="variable"/>
    <w:sig w:usb0="A00000EF" w:usb1="4000206B" w:usb2="00000008" w:usb3="00000000" w:csb0="00000093" w:csb1="00000000"/>
    <w:embedRegular r:id="rId11" w:fontKey="{0E7D4CAD-CEDF-484B-B0E6-1FE01B25E1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B10090" w:rsidRPr="007524D3" w14:paraId="655CD875" w14:textId="77777777" w:rsidTr="00066DE5">
      <w:trPr>
        <w:jc w:val="right"/>
      </w:trPr>
      <w:sdt>
        <w:sdtPr>
          <w:rPr>
            <w:rFonts w:cs="Arial"/>
            <w:sz w:val="22"/>
            <w:szCs w:val="22"/>
          </w:rPr>
          <w:alias w:val="Title"/>
          <w:tag w:val=""/>
          <w:id w:val="-1430270091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795" w:type="dxa"/>
              <w:shd w:val="clear" w:color="auto" w:fill="auto"/>
              <w:vAlign w:val="center"/>
            </w:tcPr>
            <w:p w14:paraId="24E4978D" w14:textId="21AEB5E2" w:rsidR="00B10090" w:rsidRPr="007524D3" w:rsidRDefault="00182D47" w:rsidP="00B10090">
              <w:pPr>
                <w:pStyle w:val="Header"/>
                <w:jc w:val="right"/>
                <w:rPr>
                  <w:rFonts w:cs="Arial"/>
                  <w:sz w:val="22"/>
                  <w:szCs w:val="22"/>
                </w:rPr>
              </w:pPr>
              <w:r>
                <w:rPr>
                  <w:rFonts w:cs="Arial"/>
                  <w:sz w:val="22"/>
                  <w:szCs w:val="22"/>
                </w:rPr>
                <w:t>Accompanying text for social media tile</w:t>
              </w:r>
            </w:p>
          </w:tc>
        </w:sdtContent>
      </w:sdt>
      <w:tc>
        <w:tcPr>
          <w:tcW w:w="250" w:type="pct"/>
          <w:shd w:val="clear" w:color="auto" w:fill="auto"/>
          <w:vAlign w:val="center"/>
        </w:tcPr>
        <w:p w14:paraId="7096D456" w14:textId="77777777" w:rsidR="00B10090" w:rsidRPr="007524D3" w:rsidRDefault="00B10090" w:rsidP="00B10090">
          <w:pPr>
            <w:pStyle w:val="Footer"/>
            <w:jc w:val="center"/>
            <w:rPr>
              <w:rFonts w:cs="Arial"/>
              <w:sz w:val="22"/>
              <w:szCs w:val="22"/>
            </w:rPr>
          </w:pPr>
          <w:r w:rsidRPr="007524D3">
            <w:rPr>
              <w:rFonts w:cs="Arial"/>
              <w:sz w:val="22"/>
              <w:szCs w:val="22"/>
            </w:rPr>
            <w:fldChar w:fldCharType="begin"/>
          </w:r>
          <w:r w:rsidRPr="007524D3">
            <w:rPr>
              <w:rFonts w:cs="Arial"/>
              <w:sz w:val="22"/>
              <w:szCs w:val="22"/>
            </w:rPr>
            <w:instrText xml:space="preserve"> PAGE   \* MERGEFORMAT </w:instrText>
          </w:r>
          <w:r w:rsidRPr="007524D3">
            <w:rPr>
              <w:rFonts w:cs="Arial"/>
              <w:sz w:val="22"/>
              <w:szCs w:val="22"/>
            </w:rPr>
            <w:fldChar w:fldCharType="separate"/>
          </w:r>
          <w:r w:rsidRPr="007524D3">
            <w:rPr>
              <w:rFonts w:cs="Arial"/>
              <w:sz w:val="22"/>
              <w:szCs w:val="22"/>
            </w:rPr>
            <w:t>2</w:t>
          </w:r>
          <w:r w:rsidRPr="007524D3">
            <w:rPr>
              <w:rFonts w:cs="Arial"/>
              <w:sz w:val="22"/>
              <w:szCs w:val="22"/>
            </w:rPr>
            <w:fldChar w:fldCharType="end"/>
          </w:r>
        </w:p>
      </w:tc>
    </w:tr>
  </w:tbl>
  <w:p w14:paraId="35E8EC07" w14:textId="77777777" w:rsidR="00B10090" w:rsidRPr="007524D3" w:rsidRDefault="00B10090" w:rsidP="00B10090">
    <w:pPr>
      <w:pStyle w:val="Footer"/>
      <w:rPr>
        <w:rFonts w:cs="Arial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7524D3" w:rsidRPr="007524D3" w14:paraId="27D3DF2A" w14:textId="77777777" w:rsidTr="001B6100">
      <w:trPr>
        <w:jc w:val="right"/>
      </w:trPr>
      <w:sdt>
        <w:sdtPr>
          <w:rPr>
            <w:rFonts w:cs="Arial"/>
            <w:sz w:val="22"/>
            <w:szCs w:val="22"/>
          </w:rPr>
          <w:alias w:val="Title"/>
          <w:tag w:val=""/>
          <w:id w:val="-902833547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795" w:type="dxa"/>
              <w:shd w:val="clear" w:color="auto" w:fill="auto"/>
              <w:vAlign w:val="center"/>
            </w:tcPr>
            <w:p w14:paraId="268E83A0" w14:textId="58E24B38" w:rsidR="007524D3" w:rsidRPr="007524D3" w:rsidRDefault="00182D47" w:rsidP="007524D3">
              <w:pPr>
                <w:pStyle w:val="Header"/>
                <w:jc w:val="right"/>
                <w:rPr>
                  <w:rFonts w:cs="Arial"/>
                  <w:sz w:val="22"/>
                  <w:szCs w:val="22"/>
                </w:rPr>
              </w:pPr>
              <w:r>
                <w:rPr>
                  <w:rFonts w:cs="Arial"/>
                  <w:sz w:val="22"/>
                  <w:szCs w:val="22"/>
                </w:rPr>
                <w:t>Accompanying text for social media tile</w:t>
              </w:r>
            </w:p>
          </w:tc>
        </w:sdtContent>
      </w:sdt>
      <w:tc>
        <w:tcPr>
          <w:tcW w:w="250" w:type="pct"/>
          <w:shd w:val="clear" w:color="auto" w:fill="auto"/>
          <w:vAlign w:val="center"/>
        </w:tcPr>
        <w:p w14:paraId="445C6678" w14:textId="77777777" w:rsidR="007524D3" w:rsidRPr="007524D3" w:rsidRDefault="007524D3" w:rsidP="007524D3">
          <w:pPr>
            <w:pStyle w:val="Footer"/>
            <w:jc w:val="center"/>
            <w:rPr>
              <w:rFonts w:cs="Arial"/>
              <w:sz w:val="22"/>
              <w:szCs w:val="22"/>
            </w:rPr>
          </w:pPr>
          <w:r w:rsidRPr="007524D3">
            <w:rPr>
              <w:rFonts w:cs="Arial"/>
              <w:sz w:val="22"/>
              <w:szCs w:val="22"/>
            </w:rPr>
            <w:fldChar w:fldCharType="begin"/>
          </w:r>
          <w:r w:rsidRPr="007524D3">
            <w:rPr>
              <w:rFonts w:cs="Arial"/>
              <w:sz w:val="22"/>
              <w:szCs w:val="22"/>
            </w:rPr>
            <w:instrText xml:space="preserve"> PAGE   \* MERGEFORMAT </w:instrText>
          </w:r>
          <w:r w:rsidRPr="007524D3">
            <w:rPr>
              <w:rFonts w:cs="Arial"/>
              <w:sz w:val="22"/>
              <w:szCs w:val="22"/>
            </w:rPr>
            <w:fldChar w:fldCharType="separate"/>
          </w:r>
          <w:r w:rsidRPr="007524D3">
            <w:rPr>
              <w:rFonts w:cs="Arial"/>
              <w:sz w:val="22"/>
              <w:szCs w:val="22"/>
            </w:rPr>
            <w:t>2</w:t>
          </w:r>
          <w:r w:rsidRPr="007524D3">
            <w:rPr>
              <w:rFonts w:cs="Arial"/>
              <w:sz w:val="22"/>
              <w:szCs w:val="22"/>
            </w:rPr>
            <w:fldChar w:fldCharType="end"/>
          </w:r>
        </w:p>
      </w:tc>
    </w:tr>
  </w:tbl>
  <w:p w14:paraId="0625125F" w14:textId="77777777" w:rsidR="00443BA2" w:rsidRPr="007524D3" w:rsidRDefault="00443BA2" w:rsidP="007524D3">
    <w:pPr>
      <w:pStyle w:val="Footer"/>
      <w:rPr>
        <w:rFonts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26E0E0" w14:textId="77777777" w:rsidR="00CB590E" w:rsidRDefault="00CB590E" w:rsidP="0028773F">
      <w:pPr>
        <w:spacing w:after="0" w:line="240" w:lineRule="auto"/>
      </w:pPr>
      <w:r>
        <w:separator/>
      </w:r>
    </w:p>
    <w:p w14:paraId="308DB5DC" w14:textId="77777777" w:rsidR="00CB590E" w:rsidRDefault="00CB590E"/>
  </w:footnote>
  <w:footnote w:type="continuationSeparator" w:id="0">
    <w:p w14:paraId="10D5D339" w14:textId="77777777" w:rsidR="00CB590E" w:rsidRDefault="00CB590E" w:rsidP="0028773F">
      <w:pPr>
        <w:spacing w:after="0" w:line="240" w:lineRule="auto"/>
      </w:pPr>
      <w:r>
        <w:continuationSeparator/>
      </w:r>
    </w:p>
    <w:p w14:paraId="7614E1E2" w14:textId="77777777" w:rsidR="00CB590E" w:rsidRDefault="00CB590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378BC" w14:textId="77777777" w:rsidR="0028773F" w:rsidRDefault="0028773F" w:rsidP="0028773F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C922A" w14:textId="77777777" w:rsidR="00443BA2" w:rsidRDefault="00C91CB1" w:rsidP="006365C6">
    <w:pPr>
      <w:pStyle w:val="Header"/>
      <w:spacing w:after="360"/>
      <w:jc w:val="center"/>
    </w:pPr>
    <w:r>
      <w:rPr>
        <w:b/>
        <w:bCs/>
        <w:noProof/>
      </w:rPr>
      <w:drawing>
        <wp:anchor distT="0" distB="0" distL="114300" distR="114300" simplePos="0" relativeHeight="251665408" behindDoc="1" locked="0" layoutInCell="1" allowOverlap="1" wp14:anchorId="7862B148" wp14:editId="7D382119">
          <wp:simplePos x="0" y="0"/>
          <wp:positionH relativeFrom="page">
            <wp:posOffset>4869180</wp:posOffset>
          </wp:positionH>
          <wp:positionV relativeFrom="paragraph">
            <wp:posOffset>-792787</wp:posOffset>
          </wp:positionV>
          <wp:extent cx="2691415" cy="1514258"/>
          <wp:effectExtent l="0" t="0" r="0" b="0"/>
          <wp:wrapNone/>
          <wp:docPr id="124254296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254296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1415" cy="15142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Kumbh Sans" w:cs="Kumbh Sans"/>
        <w:noProof/>
        <w:color w:val="000000" w:themeColor="text1"/>
        <w:sz w:val="20"/>
        <w:szCs w:val="20"/>
      </w:rPr>
      <w:drawing>
        <wp:inline distT="0" distB="0" distL="0" distR="0" wp14:anchorId="6D5AA55B" wp14:editId="498675D7">
          <wp:extent cx="1705970" cy="481538"/>
          <wp:effectExtent l="0" t="0" r="8890" b="0"/>
          <wp:docPr id="248188077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8188077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581" b="25159"/>
                  <a:stretch/>
                </pic:blipFill>
                <pic:spPr bwMode="auto">
                  <a:xfrm>
                    <a:off x="0" y="0"/>
                    <a:ext cx="1728979" cy="4880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593365"/>
    <w:multiLevelType w:val="hybridMultilevel"/>
    <w:tmpl w:val="905A3FF2"/>
    <w:lvl w:ilvl="0" w:tplc="BDDAE64E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FE0"/>
    <w:rsid w:val="00010F65"/>
    <w:rsid w:val="0003453B"/>
    <w:rsid w:val="00042465"/>
    <w:rsid w:val="00067A5A"/>
    <w:rsid w:val="000F5DFA"/>
    <w:rsid w:val="00156840"/>
    <w:rsid w:val="00182D47"/>
    <w:rsid w:val="001B5B6F"/>
    <w:rsid w:val="00212210"/>
    <w:rsid w:val="002229F8"/>
    <w:rsid w:val="00237958"/>
    <w:rsid w:val="00240553"/>
    <w:rsid w:val="00247A62"/>
    <w:rsid w:val="00257121"/>
    <w:rsid w:val="00263AF6"/>
    <w:rsid w:val="0028773F"/>
    <w:rsid w:val="002E475E"/>
    <w:rsid w:val="0033708E"/>
    <w:rsid w:val="00372B9F"/>
    <w:rsid w:val="00443BA2"/>
    <w:rsid w:val="004D1E16"/>
    <w:rsid w:val="004E24FB"/>
    <w:rsid w:val="005510DE"/>
    <w:rsid w:val="005517A4"/>
    <w:rsid w:val="00556C4B"/>
    <w:rsid w:val="0056109E"/>
    <w:rsid w:val="00572405"/>
    <w:rsid w:val="0059663A"/>
    <w:rsid w:val="005C40C8"/>
    <w:rsid w:val="005D62E1"/>
    <w:rsid w:val="005E6785"/>
    <w:rsid w:val="006149F3"/>
    <w:rsid w:val="006365C6"/>
    <w:rsid w:val="00644B11"/>
    <w:rsid w:val="00684A0E"/>
    <w:rsid w:val="00711C60"/>
    <w:rsid w:val="00726502"/>
    <w:rsid w:val="00730F10"/>
    <w:rsid w:val="007524D3"/>
    <w:rsid w:val="007A6468"/>
    <w:rsid w:val="007B5F94"/>
    <w:rsid w:val="007D2DCE"/>
    <w:rsid w:val="007E0DB6"/>
    <w:rsid w:val="00825CF5"/>
    <w:rsid w:val="00864688"/>
    <w:rsid w:val="008C335C"/>
    <w:rsid w:val="008E2776"/>
    <w:rsid w:val="008F56DE"/>
    <w:rsid w:val="008F69A2"/>
    <w:rsid w:val="008F7EE9"/>
    <w:rsid w:val="0093061C"/>
    <w:rsid w:val="0094644C"/>
    <w:rsid w:val="00977F9C"/>
    <w:rsid w:val="0098775E"/>
    <w:rsid w:val="00993889"/>
    <w:rsid w:val="00995906"/>
    <w:rsid w:val="009B18A2"/>
    <w:rsid w:val="009F70D7"/>
    <w:rsid w:val="00A84A55"/>
    <w:rsid w:val="00B01314"/>
    <w:rsid w:val="00B05C00"/>
    <w:rsid w:val="00B10090"/>
    <w:rsid w:val="00B15CD0"/>
    <w:rsid w:val="00B21E04"/>
    <w:rsid w:val="00B257F0"/>
    <w:rsid w:val="00B673EF"/>
    <w:rsid w:val="00B75ADF"/>
    <w:rsid w:val="00BA6382"/>
    <w:rsid w:val="00BE757D"/>
    <w:rsid w:val="00C91CB1"/>
    <w:rsid w:val="00CB590E"/>
    <w:rsid w:val="00D068DD"/>
    <w:rsid w:val="00D44903"/>
    <w:rsid w:val="00D83D90"/>
    <w:rsid w:val="00D84001"/>
    <w:rsid w:val="00D8530C"/>
    <w:rsid w:val="00D91819"/>
    <w:rsid w:val="00DE2ADC"/>
    <w:rsid w:val="00EA6BF4"/>
    <w:rsid w:val="00EC4A71"/>
    <w:rsid w:val="00F03E5C"/>
    <w:rsid w:val="00F04C3E"/>
    <w:rsid w:val="00F078F7"/>
    <w:rsid w:val="00F13D59"/>
    <w:rsid w:val="00F87972"/>
    <w:rsid w:val="00FD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485CBD"/>
  <w15:chartTrackingRefBased/>
  <w15:docId w15:val="{F5FB41A0-A16B-4E0E-9CAB-408467223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4C3E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644C"/>
    <w:pPr>
      <w:spacing w:before="160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77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77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77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77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77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77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77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77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644C"/>
    <w:rPr>
      <w:rFonts w:ascii="Arial" w:hAnsi="Arial"/>
      <w:b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77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77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77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77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77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77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77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77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77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77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77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77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77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77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77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77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77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77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775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87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73F"/>
  </w:style>
  <w:style w:type="paragraph" w:styleId="Footer">
    <w:name w:val="footer"/>
    <w:basedOn w:val="Normal"/>
    <w:link w:val="FooterChar"/>
    <w:uiPriority w:val="99"/>
    <w:unhideWhenUsed/>
    <w:rsid w:val="00287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73F"/>
  </w:style>
  <w:style w:type="character" w:styleId="PlaceholderText">
    <w:name w:val="Placeholder Text"/>
    <w:basedOn w:val="DefaultParagraphFont"/>
    <w:uiPriority w:val="99"/>
    <w:semiHidden/>
    <w:rsid w:val="00B10090"/>
    <w:rPr>
      <w:color w:val="666666"/>
    </w:rPr>
  </w:style>
  <w:style w:type="table" w:styleId="TableGrid">
    <w:name w:val="Table Grid"/>
    <w:basedOn w:val="TableNormal"/>
    <w:uiPriority w:val="39"/>
    <w:rsid w:val="007E0D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7E0DB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BilingualTable">
    <w:name w:val="Bilingual Table"/>
    <w:basedOn w:val="PlainTable1"/>
    <w:uiPriority w:val="99"/>
    <w:rsid w:val="007524D3"/>
    <w:tblPr/>
    <w:trPr>
      <w:cantSplit/>
    </w:trPr>
    <w:tblStylePr w:type="firstRow">
      <w:pPr>
        <w:wordWrap/>
        <w:jc w:val="center"/>
      </w:pPr>
      <w:rPr>
        <w:rFonts w:asciiTheme="minorHAnsi" w:eastAsiaTheme="minorEastAsia" w:hAnsiTheme="minorHAnsi" w:cstheme="minorBidi"/>
        <w:b/>
        <w:bCs/>
        <w:i w:val="0"/>
        <w:iCs w:val="0"/>
        <w:color w:val="FFFFFF" w:themeColor="background1"/>
        <w:sz w:val="24"/>
        <w:szCs w:val="24"/>
      </w:rPr>
      <w:tblPr/>
      <w:trPr>
        <w:cantSplit w:val="0"/>
        <w:tblHeader/>
      </w:trPr>
      <w:tcPr>
        <w:shd w:val="clear" w:color="auto" w:fill="38004C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825CF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6365C6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V\Volunteering%20Australia\QETH05081\03_Deliverables\QETH05081\Bilingual%20Table\Template_B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19F7CF66F984093AEFFC0CA885C8E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42CF5-26C2-4A56-B0FF-5E116C680C94}"/>
      </w:docPartPr>
      <w:docPartBody>
        <w:p w:rsidR="00000000" w:rsidRDefault="00BB3928">
          <w:pPr>
            <w:pStyle w:val="F19F7CF66F984093AEFFC0CA885C8E29"/>
          </w:pPr>
          <w:r w:rsidRPr="00D633D0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Kumbh Sans">
    <w:panose1 w:val="00000000000000000000"/>
    <w:charset w:val="00"/>
    <w:family w:val="auto"/>
    <w:pitch w:val="variable"/>
    <w:sig w:usb0="A00000EF" w:usb1="4000206B" w:usb2="00000008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928"/>
    <w:rsid w:val="00BB3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PH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666666"/>
    </w:rPr>
  </w:style>
  <w:style w:type="paragraph" w:customStyle="1" w:styleId="F19F7CF66F984093AEFFC0CA885C8E29">
    <w:name w:val="F19F7CF66F984093AEFFC0CA885C8E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Bilingual Table">
      <a:majorFont>
        <a:latin typeface="Aptos Display"/>
        <a:ea typeface=""/>
        <a:cs typeface="Dubai"/>
      </a:majorFont>
      <a:minorFont>
        <a:latin typeface="Aptos"/>
        <a:ea typeface=""/>
        <a:cs typeface="Duba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9ABEE7-347E-4BEC-9AE7-CD5A11EEF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Template_BT.dotx</Template>
  <TotalTime>1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Accompanying text for social media tile</dc:title>
  <dc:subject/>
  <dc:creator>Mike-WFH</dc:creator>
  <cp:keywords/>
  <dc:description/>
  <cp:lastModifiedBy>Mike-WFH</cp:lastModifiedBy>
  <cp:revision>3</cp:revision>
  <dcterms:created xsi:type="dcterms:W3CDTF">2025-05-14T07:40:00Z</dcterms:created>
  <dcterms:modified xsi:type="dcterms:W3CDTF">2025-05-14T07:41:00Z</dcterms:modified>
</cp:coreProperties>
</file>