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4D9E1" w14:textId="79279033" w:rsidR="00B10090" w:rsidRPr="009B18A2" w:rsidRDefault="009D21C3" w:rsidP="002229F8">
      <w:pPr>
        <w:rPr>
          <w:rFonts w:cs="Arial"/>
        </w:rPr>
      </w:pPr>
      <w:sdt>
        <w:sdtPr>
          <w:rPr>
            <w:rFonts w:cs="Arial"/>
            <w:color w:val="000000"/>
            <w:shd w:val="clear" w:color="auto" w:fill="FFFFFF"/>
          </w:rPr>
          <w:alias w:val="Title"/>
          <w:tag w:val=""/>
          <w:id w:val="431249955"/>
          <w:placeholder>
            <w:docPart w:val="9CD957AC2CC74576BABC06B625982CF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9D21C3">
            <w:rPr>
              <w:rFonts w:cs="Arial"/>
              <w:color w:val="000000"/>
              <w:shd w:val="clear" w:color="auto" w:fill="FFFFFF"/>
            </w:rPr>
            <w:t>Accompanying text for social media tile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0E1F020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3176023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32CFD890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6AB3C87B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9D21C3" w:rsidRPr="009B18A2" w14:paraId="0D217272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69EB817" w14:textId="77777777" w:rsidR="009D21C3" w:rsidRPr="009B18A2" w:rsidRDefault="009D21C3" w:rsidP="009D21C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22091E81" w14:textId="23443EB6" w:rsidR="009D21C3" w:rsidRPr="009B18A2" w:rsidRDefault="009D21C3" w:rsidP="009D21C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FC7DDD">
              <w:rPr>
                <w:rFonts w:asciiTheme="minorBidi" w:hAnsiTheme="minorBidi"/>
                <w:b/>
                <w:bCs/>
                <w:i/>
                <w:iCs/>
                <w:color w:val="000000"/>
                <w:shd w:val="clear" w:color="auto" w:fill="FFFFFF"/>
              </w:rPr>
              <w:t>National Volunteer Week 2025 (19-25 May) celebrates the power of volunteering to bring people together with the theme Connecting Communities. Let’s connect and build inclusive communities together – volunteer your time, share your skills, and inspire change.</w:t>
            </w:r>
          </w:p>
        </w:tc>
        <w:tc>
          <w:tcPr>
            <w:tcW w:w="4947" w:type="dxa"/>
          </w:tcPr>
          <w:p w14:paraId="52E3EDAA" w14:textId="0C268CDC" w:rsidR="009D21C3" w:rsidRPr="009B18A2" w:rsidRDefault="009D21C3" w:rsidP="009D21C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2D3FD5">
              <w:rPr>
                <w:rFonts w:ascii="Dubai" w:hAnsi="Dubai" w:cs="Dubai"/>
                <w:b/>
                <w:bCs/>
                <w:i/>
                <w:iCs/>
                <w:color w:val="000000"/>
                <w:shd w:val="clear" w:color="auto" w:fill="FFFFFF"/>
                <w:rtl/>
                <w:lang w:val=""/>
              </w:rPr>
              <w:t>هفته ملی داوطلبان 2025</w:t>
            </w:r>
            <w:r w:rsidRPr="002D3FD5">
              <w:rPr>
                <w:rFonts w:ascii="Dubai" w:hAnsi="Dubai" w:cs="Dubai"/>
                <w:b/>
                <w:bCs/>
                <w:i/>
                <w:iCs/>
                <w:color w:val="000000"/>
                <w:shd w:val="clear" w:color="auto" w:fill="FFFFFF"/>
                <w:rtl/>
                <w:lang w:val="" w:bidi="fa-IR"/>
              </w:rPr>
              <w:t xml:space="preserve"> (19 تا 25 مه)</w:t>
            </w:r>
            <w:r w:rsidRPr="002D3FD5">
              <w:rPr>
                <w:rFonts w:ascii="Dubai" w:hAnsi="Dubai" w:cs="Dubai"/>
                <w:b/>
                <w:bCs/>
                <w:i/>
                <w:iCs/>
                <w:color w:val="000000"/>
                <w:shd w:val="clear" w:color="auto" w:fill="FFFFFF"/>
                <w:rtl/>
                <w:lang w:val=""/>
              </w:rPr>
              <w:t xml:space="preserve"> قد شعار «باهم وصل کیدون جوامع» از قدرتی که داوطلبی د متحد کیدون مردم دیره، تجلیل مونه. بایین که با هم ارتباط برقرار کنیم و جوامع فراگیر ایجاد کنیم - وقت خو ره صرف کار داوطلبانه کنید، مهارت‌های خو ره شریک کیده و الهام‌بخش تغییر باشید.</w:t>
            </w:r>
          </w:p>
        </w:tc>
      </w:tr>
    </w:tbl>
    <w:p w14:paraId="5730312A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E2072" w14:textId="77777777" w:rsidR="00072E3D" w:rsidRDefault="00072E3D" w:rsidP="0028773F">
      <w:pPr>
        <w:spacing w:after="0" w:line="240" w:lineRule="auto"/>
      </w:pPr>
      <w:r>
        <w:separator/>
      </w:r>
    </w:p>
    <w:p w14:paraId="4A8F83CA" w14:textId="77777777" w:rsidR="00072E3D" w:rsidRDefault="00072E3D"/>
  </w:endnote>
  <w:endnote w:type="continuationSeparator" w:id="0">
    <w:p w14:paraId="1BB8BAA4" w14:textId="77777777" w:rsidR="00072E3D" w:rsidRDefault="00072E3D" w:rsidP="0028773F">
      <w:pPr>
        <w:spacing w:after="0" w:line="240" w:lineRule="auto"/>
      </w:pPr>
      <w:r>
        <w:continuationSeparator/>
      </w:r>
    </w:p>
    <w:p w14:paraId="18DCE0D9" w14:textId="77777777" w:rsidR="00072E3D" w:rsidRDefault="00072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4B617D-49C0-4470-AF87-E805AA959A50}"/>
    <w:embedBold r:id="rId2" w:fontKey="{DE2AEBE1-8CB2-4C85-9C82-259B0C969579}"/>
    <w:embedItalic r:id="rId3" w:fontKey="{47845FFE-8C84-433C-A37C-E48BA0A8BD60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4" w:fontKey="{6940649D-3710-4236-A837-74C43FC55991}"/>
    <w:embedBold r:id="rId5" w:fontKey="{8E0424C4-5053-4C98-AF77-24A3953B4553}"/>
    <w:embedItalic r:id="rId6" w:fontKey="{62AB5AA2-C3AC-452F-9C23-1E376A62E575}"/>
    <w:embedBoldItalic r:id="rId7" w:fontKey="{2B572EF5-649B-44DF-AE0C-389A33717E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125E54B-3898-4D4B-A88D-FDA447A8C81E}"/>
    <w:embedBold r:id="rId9" w:fontKey="{BF414C02-FF99-47E6-87B5-A357E1DADE6B}"/>
    <w:embedItalic r:id="rId10" w:fontKey="{6EED7BBC-6283-4113-B2A3-DEEF247C0EFD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  <w:embedRegular r:id="rId11" w:fontKey="{E8F38822-FF20-4699-B04A-7A7D0954D1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20B59B8E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1805EBA7" w14:textId="5645CA8C" w:rsidR="00B10090" w:rsidRPr="007524D3" w:rsidRDefault="009D21C3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362E13AD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721D69E7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368C6D06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4C590B58" w14:textId="232C5E6E" w:rsidR="007524D3" w:rsidRPr="007524D3" w:rsidRDefault="009D21C3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0F151327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443F5F50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7A9B9" w14:textId="77777777" w:rsidR="00072E3D" w:rsidRDefault="00072E3D" w:rsidP="0028773F">
      <w:pPr>
        <w:spacing w:after="0" w:line="240" w:lineRule="auto"/>
      </w:pPr>
      <w:r>
        <w:separator/>
      </w:r>
    </w:p>
    <w:p w14:paraId="2CA6DA27" w14:textId="77777777" w:rsidR="00072E3D" w:rsidRDefault="00072E3D"/>
  </w:footnote>
  <w:footnote w:type="continuationSeparator" w:id="0">
    <w:p w14:paraId="17431FED" w14:textId="77777777" w:rsidR="00072E3D" w:rsidRDefault="00072E3D" w:rsidP="0028773F">
      <w:pPr>
        <w:spacing w:after="0" w:line="240" w:lineRule="auto"/>
      </w:pPr>
      <w:r>
        <w:continuationSeparator/>
      </w:r>
    </w:p>
    <w:p w14:paraId="052C72EF" w14:textId="77777777" w:rsidR="00072E3D" w:rsidRDefault="00072E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3A376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74F0B" w14:textId="77777777" w:rsidR="00443BA2" w:rsidRDefault="00C91CB1" w:rsidP="006365C6">
    <w:pPr>
      <w:pStyle w:val="Header"/>
      <w:spacing w:after="360"/>
      <w:jc w:val="center"/>
    </w:pPr>
    <w:r>
      <w:rPr>
        <w:b/>
        <w:bCs/>
        <w:noProof/>
      </w:rPr>
      <w:drawing>
        <wp:anchor distT="0" distB="0" distL="114300" distR="114300" simplePos="0" relativeHeight="251665408" behindDoc="1" locked="0" layoutInCell="1" allowOverlap="1" wp14:anchorId="591F31BB" wp14:editId="1CC3A9C7">
          <wp:simplePos x="0" y="0"/>
          <wp:positionH relativeFrom="page">
            <wp:posOffset>4869180</wp:posOffset>
          </wp:positionH>
          <wp:positionV relativeFrom="paragraph">
            <wp:posOffset>-792787</wp:posOffset>
          </wp:positionV>
          <wp:extent cx="2691415" cy="1514258"/>
          <wp:effectExtent l="0" t="0" r="0" b="0"/>
          <wp:wrapNone/>
          <wp:docPr id="124254296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4296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415" cy="151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Kumbh Sans" w:cs="Kumbh Sans"/>
        <w:noProof/>
        <w:color w:val="000000" w:themeColor="text1"/>
        <w:sz w:val="20"/>
        <w:szCs w:val="20"/>
      </w:rPr>
      <w:drawing>
        <wp:inline distT="0" distB="0" distL="0" distR="0" wp14:anchorId="1954FEC7" wp14:editId="6CBED6B5">
          <wp:extent cx="1705970" cy="481538"/>
          <wp:effectExtent l="0" t="0" r="8890" b="0"/>
          <wp:docPr id="24818807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18807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81" b="25159"/>
                  <a:stretch/>
                </pic:blipFill>
                <pic:spPr bwMode="auto">
                  <a:xfrm>
                    <a:off x="0" y="0"/>
                    <a:ext cx="1728979" cy="488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1C3"/>
    <w:rsid w:val="00010F65"/>
    <w:rsid w:val="0003453B"/>
    <w:rsid w:val="00042465"/>
    <w:rsid w:val="00067A5A"/>
    <w:rsid w:val="00072E3D"/>
    <w:rsid w:val="000F5DFA"/>
    <w:rsid w:val="00156840"/>
    <w:rsid w:val="001B5B6F"/>
    <w:rsid w:val="00212210"/>
    <w:rsid w:val="002229F8"/>
    <w:rsid w:val="00237958"/>
    <w:rsid w:val="00247A62"/>
    <w:rsid w:val="00257121"/>
    <w:rsid w:val="00263AF6"/>
    <w:rsid w:val="0028773F"/>
    <w:rsid w:val="002E475E"/>
    <w:rsid w:val="0033708E"/>
    <w:rsid w:val="00372B9F"/>
    <w:rsid w:val="00443BA2"/>
    <w:rsid w:val="004D1E16"/>
    <w:rsid w:val="004E24FB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365C6"/>
    <w:rsid w:val="00644B11"/>
    <w:rsid w:val="00684A0E"/>
    <w:rsid w:val="00711C60"/>
    <w:rsid w:val="00726502"/>
    <w:rsid w:val="00730F10"/>
    <w:rsid w:val="007524D3"/>
    <w:rsid w:val="007A6468"/>
    <w:rsid w:val="007B5F94"/>
    <w:rsid w:val="007D2DCE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775E"/>
    <w:rsid w:val="00993889"/>
    <w:rsid w:val="00995906"/>
    <w:rsid w:val="009B18A2"/>
    <w:rsid w:val="009D21C3"/>
    <w:rsid w:val="009F70D7"/>
    <w:rsid w:val="00A84A55"/>
    <w:rsid w:val="00B01314"/>
    <w:rsid w:val="00B05C00"/>
    <w:rsid w:val="00B10090"/>
    <w:rsid w:val="00B15CD0"/>
    <w:rsid w:val="00B21E04"/>
    <w:rsid w:val="00B257F0"/>
    <w:rsid w:val="00B673EF"/>
    <w:rsid w:val="00B75ADF"/>
    <w:rsid w:val="00BA6382"/>
    <w:rsid w:val="00BE757D"/>
    <w:rsid w:val="00C91CB1"/>
    <w:rsid w:val="00D068DD"/>
    <w:rsid w:val="00D44903"/>
    <w:rsid w:val="00D83D90"/>
    <w:rsid w:val="00D84001"/>
    <w:rsid w:val="00D8530C"/>
    <w:rsid w:val="00D91819"/>
    <w:rsid w:val="00DE2ADC"/>
    <w:rsid w:val="00EA6BF4"/>
    <w:rsid w:val="00EC4A71"/>
    <w:rsid w:val="00F03E5C"/>
    <w:rsid w:val="00F04C3E"/>
    <w:rsid w:val="00F078F7"/>
    <w:rsid w:val="00F13D59"/>
    <w:rsid w:val="00F8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65F96"/>
  <w15:chartTrackingRefBased/>
  <w15:docId w15:val="{A42238BC-592E-4DBD-A4AC-441F5A1D3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V\Volunteering%20Australia\QETH05081\03_Deliverables\QETH05081\Bilingual%20Table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D957AC2CC74576BABC06B625982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C29EB-0683-4EB8-9028-447F74E903C4}"/>
      </w:docPartPr>
      <w:docPartBody>
        <w:p w:rsidR="00000000" w:rsidRDefault="00A96B86">
          <w:pPr>
            <w:pStyle w:val="9CD957AC2CC74576BABC06B625982CF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B86"/>
    <w:rsid w:val="00A9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9CD957AC2CC74576BABC06B625982CF1">
    <w:name w:val="9CD957AC2CC74576BABC06B625982C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Template_BT.dotx</Template>
  <TotalTime>1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Accompanying text for social media tile</dc:title>
  <dc:subject/>
  <dc:creator>Mike-WFH</dc:creator>
  <cp:keywords/>
  <dc:description/>
  <cp:lastModifiedBy>Mike-WFH</cp:lastModifiedBy>
  <cp:revision>1</cp:revision>
  <dcterms:created xsi:type="dcterms:W3CDTF">2025-05-14T07:45:00Z</dcterms:created>
  <dcterms:modified xsi:type="dcterms:W3CDTF">2025-05-14T07:46:00Z</dcterms:modified>
</cp:coreProperties>
</file>