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BED48" w14:textId="0EE71480" w:rsidR="00B10090" w:rsidRPr="009B18A2" w:rsidRDefault="00780191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1F22DE18705B4AA6A918C0FEC6CBD90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780191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2AC88EAA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31AAEFC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41B7CC7E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432CDA89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780191" w:rsidRPr="009B18A2" w14:paraId="6D83EE92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15E1E0" w14:textId="77777777" w:rsidR="00780191" w:rsidRPr="009B18A2" w:rsidRDefault="00780191" w:rsidP="00780191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1875193" w14:textId="49D9CB0F" w:rsidR="00780191" w:rsidRPr="009B18A2" w:rsidRDefault="00780191" w:rsidP="00780191">
            <w:pPr>
              <w:wordWrap w:val="0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F82C30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7F515056" w14:textId="4E61B3B3" w:rsidR="00780191" w:rsidRPr="009B18A2" w:rsidRDefault="00780191" w:rsidP="00780191">
            <w:pPr>
              <w:wordWrap w:val="0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សប្ដាហ៍អ្នកស្ម័គ្រចិត្តជាតិ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(National Volunteer Week)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ឆ្នាំ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2025 (</w:t>
            </w:r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ថ្ងៃទី</w:t>
            </w:r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19-25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ខែឧសភា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) </w:t>
            </w:r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សម្ដែងសេចក្ដីអបអរពីថាមពលនៃការស្ម័គ្រចិត្តដើម្បីនាំមនុស្សម្នាទាំងអស់ឱ្យមកជួបជុំគ្នាជាមួយនឹងប្រធានបទ</w:t>
            </w:r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ការភ្ជាប់ទំនាក់ទំនងជាមួយសហគមន៍នានា</w:t>
            </w:r>
            <w:proofErr w:type="spellEnd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។</w:t>
            </w:r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 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ចូរយើងនាំគ្នាភ្ជាប់ទំនងទំនង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និងសាងសង់សហគមន៍ដែលមានបរិយាបន្នជាមួយគ្នា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–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ស្ម័គ្រចិត្តចំណាយពេលវេលារបស់អ្នក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ចែករំលែកជំនាញរបស់អ្នក</w:t>
            </w:r>
            <w:proofErr w:type="spellEnd"/>
            <w:r w:rsidRPr="00F256E3">
              <w:rPr>
                <w:rFonts w:ascii="Khmer UI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និងបំផុសគំនិតឱ្យមានការផ្លាស់ប្ដូរ</w:t>
            </w:r>
            <w:proofErr w:type="spellEnd"/>
            <w:r w:rsidRPr="00F256E3">
              <w:rPr>
                <w:rFonts w:ascii="Khmer UI" w:eastAsia="DaunPenh" w:hAnsi="Khmer UI" w:cs="Khmer UI"/>
                <w:b/>
                <w:bCs/>
                <w:i/>
                <w:iCs/>
                <w:color w:val="000000"/>
                <w:shd w:val="clear" w:color="auto" w:fill="FFFFFF"/>
              </w:rPr>
              <w:t>។</w:t>
            </w:r>
          </w:p>
        </w:tc>
      </w:tr>
    </w:tbl>
    <w:p w14:paraId="796456A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BA6D6" w14:textId="77777777" w:rsidR="00E445B5" w:rsidRDefault="00E445B5" w:rsidP="0028773F">
      <w:pPr>
        <w:spacing w:after="0" w:line="240" w:lineRule="auto"/>
      </w:pPr>
      <w:r>
        <w:separator/>
      </w:r>
    </w:p>
    <w:p w14:paraId="127C2055" w14:textId="77777777" w:rsidR="00E445B5" w:rsidRDefault="00E445B5"/>
  </w:endnote>
  <w:endnote w:type="continuationSeparator" w:id="0">
    <w:p w14:paraId="445A5EB5" w14:textId="77777777" w:rsidR="00E445B5" w:rsidRDefault="00E445B5" w:rsidP="0028773F">
      <w:pPr>
        <w:spacing w:after="0" w:line="240" w:lineRule="auto"/>
      </w:pPr>
      <w:r>
        <w:continuationSeparator/>
      </w:r>
    </w:p>
    <w:p w14:paraId="59F02F2D" w14:textId="77777777" w:rsidR="00E445B5" w:rsidRDefault="00E445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4CD2B3-58D3-4308-B923-4327B2ED5446}"/>
    <w:embedBold r:id="rId2" w:fontKey="{CBAE3CA1-E2C0-4BB8-B44A-1FD769B0064D}"/>
    <w:embedItalic r:id="rId3" w:fontKey="{9B0E7688-72BF-406B-AB98-71D837E0230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F6A2C2E1-7FB8-4F1C-B83D-E321F5973930}"/>
    <w:embedBold r:id="rId5" w:fontKey="{8A04A180-4E25-4AED-84CB-1B576C8A76F1}"/>
    <w:embedItalic r:id="rId6" w:fontKey="{4D3A1F9B-A704-42D4-A13C-839D516C4A7B}"/>
    <w:embedBoldItalic r:id="rId7" w:fontKey="{E3CF54D3-0058-4DD0-8508-5D5E3507D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FA6BC8F-E87D-4383-A298-68FD85FB249D}"/>
    <w:embedBold r:id="rId9" w:fontKey="{A2E7F58F-4123-4CA8-BD98-A660C7BAAD09}"/>
    <w:embedItalic r:id="rId10" w:fontKey="{DB3DF2BD-5360-4AB7-94AB-920E35F4ED25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  <w:embedBoldItalic r:id="rId11" w:fontKey="{8C63CCC0-7D13-46A3-AF4C-6C68BB9C1F2E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BoldItalic r:id="rId12" w:fontKey="{E838D07B-543B-4CAA-8E7C-E198E0BE9EE7}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3" w:fontKey="{2B249F5B-55CB-4C8B-AB32-B9C58F2EC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654D001B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74353879" w14:textId="1B4DE258" w:rsidR="00B10090" w:rsidRPr="007524D3" w:rsidRDefault="00780191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38C47F1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5609E8B8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593885AE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0151136E" w14:textId="24488FAE" w:rsidR="007524D3" w:rsidRPr="007524D3" w:rsidRDefault="00780191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1E630EB9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686D4B93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F7B2" w14:textId="77777777" w:rsidR="00E445B5" w:rsidRDefault="00E445B5" w:rsidP="0028773F">
      <w:pPr>
        <w:spacing w:after="0" w:line="240" w:lineRule="auto"/>
      </w:pPr>
      <w:r>
        <w:separator/>
      </w:r>
    </w:p>
    <w:p w14:paraId="6C86093B" w14:textId="77777777" w:rsidR="00E445B5" w:rsidRDefault="00E445B5"/>
  </w:footnote>
  <w:footnote w:type="continuationSeparator" w:id="0">
    <w:p w14:paraId="0D48AB47" w14:textId="77777777" w:rsidR="00E445B5" w:rsidRDefault="00E445B5" w:rsidP="0028773F">
      <w:pPr>
        <w:spacing w:after="0" w:line="240" w:lineRule="auto"/>
      </w:pPr>
      <w:r>
        <w:continuationSeparator/>
      </w:r>
    </w:p>
    <w:p w14:paraId="37DF7B37" w14:textId="77777777" w:rsidR="00E445B5" w:rsidRDefault="00E445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832DC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5FB9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55ABF182" wp14:editId="405CE450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46AFB3F8" wp14:editId="5D9801F1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191"/>
    <w:rsid w:val="00010F65"/>
    <w:rsid w:val="0003453B"/>
    <w:rsid w:val="00042465"/>
    <w:rsid w:val="00067A5A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711C60"/>
    <w:rsid w:val="00726502"/>
    <w:rsid w:val="00730F10"/>
    <w:rsid w:val="007524D3"/>
    <w:rsid w:val="00780191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D068DD"/>
    <w:rsid w:val="00D44903"/>
    <w:rsid w:val="00D83D90"/>
    <w:rsid w:val="00D84001"/>
    <w:rsid w:val="00D8530C"/>
    <w:rsid w:val="00D91819"/>
    <w:rsid w:val="00DE2ADC"/>
    <w:rsid w:val="00E445B5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6F2A6"/>
  <w15:chartTrackingRefBased/>
  <w15:docId w15:val="{CFBE8E65-5BE1-4E51-B96D-0CECBB5C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22DE18705B4AA6A918C0FEC6CB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49895-E310-4973-A100-FFAAC3560609}"/>
      </w:docPartPr>
      <w:docPartBody>
        <w:p w:rsidR="00000000" w:rsidRDefault="004D5E4D">
          <w:pPr>
            <w:pStyle w:val="1F22DE18705B4AA6A918C0FEC6CBD904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4D"/>
    <w:rsid w:val="004D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1F22DE18705B4AA6A918C0FEC6CBD904">
    <w:name w:val="1F22DE18705B4AA6A918C0FEC6CBD9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1</cp:revision>
  <dcterms:created xsi:type="dcterms:W3CDTF">2025-05-14T07:49:00Z</dcterms:created>
  <dcterms:modified xsi:type="dcterms:W3CDTF">2025-05-14T07:50:00Z</dcterms:modified>
</cp:coreProperties>
</file>