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20924" w14:textId="6784706F" w:rsidR="00B10090" w:rsidRPr="009B18A2" w:rsidRDefault="00721745" w:rsidP="002229F8">
      <w:pPr>
        <w:rPr>
          <w:rFonts w:cs="Arial"/>
        </w:rPr>
      </w:pPr>
      <w:sdt>
        <w:sdtPr>
          <w:rPr>
            <w:rFonts w:cs="Arial"/>
            <w:color w:val="000000"/>
            <w:shd w:val="clear" w:color="auto" w:fill="FFFFFF"/>
          </w:rPr>
          <w:alias w:val="Title"/>
          <w:tag w:val=""/>
          <w:id w:val="431249955"/>
          <w:placeholder>
            <w:docPart w:val="BCB394F165A649AEA3E254FF4B08AC2F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Pr="00721745">
            <w:rPr>
              <w:rFonts w:cs="Arial"/>
              <w:color w:val="000000"/>
              <w:shd w:val="clear" w:color="auto" w:fill="FFFFFF"/>
            </w:rPr>
            <w:t>Accompanying text for social media tile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08FA3C30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0F56E1D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428E25AD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62484133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721745" w:rsidRPr="009B18A2" w14:paraId="57780B23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2E3BE2E" w14:textId="77777777" w:rsidR="00721745" w:rsidRPr="009B18A2" w:rsidRDefault="00721745" w:rsidP="00721745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6039BC9" w14:textId="00CF2B89" w:rsidR="00721745" w:rsidRPr="009B18A2" w:rsidRDefault="00721745" w:rsidP="00721745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FD06AA">
              <w:rPr>
                <w:rFonts w:asciiTheme="minorBidi" w:hAnsiTheme="minorBidi"/>
                <w:b/>
                <w:bCs/>
                <w:i/>
                <w:iCs/>
                <w:color w:val="000000"/>
                <w:shd w:val="clear" w:color="auto" w:fill="FFFFFF"/>
              </w:rPr>
              <w:t>National Volunteer Week 2025 (19-25 May) celebrates the power of volunteering to bring people together with the theme Connecting Communities. Let’s connect and build inclusive communities together – volunteer your time, share your skills, and inspire change.</w:t>
            </w:r>
          </w:p>
        </w:tc>
        <w:tc>
          <w:tcPr>
            <w:tcW w:w="4947" w:type="dxa"/>
          </w:tcPr>
          <w:p w14:paraId="037C6D41" w14:textId="26C5D740" w:rsidR="00721745" w:rsidRPr="009B18A2" w:rsidRDefault="00721745" w:rsidP="00721745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  <w:lang w:eastAsia="ko-KR"/>
              </w:rPr>
            </w:pPr>
            <w:r w:rsidRPr="00FD06AA">
              <w:rPr>
                <w:rFonts w:ascii="Malgun Gothic" w:eastAsia="Malgun Gothic" w:hAnsi="Malgun Gothic" w:cs="Malgun Gothic"/>
                <w:b/>
                <w:bCs/>
                <w:i/>
                <w:iCs/>
                <w:color w:val="000000"/>
                <w:shd w:val="clear" w:color="auto" w:fill="FFFFFF"/>
                <w:lang w:val="ko" w:eastAsia="ko-KR"/>
              </w:rPr>
              <w:t>2025년 전국 자원봉사 주간(5월 19~25일)은 '지역사회 연결'이라는 주제로 사람들을 하나로 모으는 자원봉사의 힘을 기념합니다. 서로 연결하여 포용적인 지역사회를 함께 만들어 봅시다 - 시간을 내서 자원봉사를 하고, 기술을 공유하고, 변화를 일으켜 보세요.</w:t>
            </w:r>
          </w:p>
        </w:tc>
      </w:tr>
    </w:tbl>
    <w:p w14:paraId="33502438" w14:textId="77777777" w:rsidR="00B21E04" w:rsidRPr="009B18A2" w:rsidRDefault="00B21E04" w:rsidP="00BE757D">
      <w:pPr>
        <w:rPr>
          <w:rFonts w:cs="Arial"/>
          <w:lang w:eastAsia="ko-KR"/>
        </w:rPr>
      </w:pPr>
    </w:p>
    <w:sectPr w:rsidR="00B21E04" w:rsidRPr="009B18A2" w:rsidSect="00B1009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A17F1" w14:textId="77777777" w:rsidR="009E77E8" w:rsidRDefault="009E77E8" w:rsidP="0028773F">
      <w:pPr>
        <w:spacing w:after="0" w:line="240" w:lineRule="auto"/>
      </w:pPr>
      <w:r>
        <w:separator/>
      </w:r>
    </w:p>
    <w:p w14:paraId="3EA56353" w14:textId="77777777" w:rsidR="009E77E8" w:rsidRDefault="009E77E8"/>
  </w:endnote>
  <w:endnote w:type="continuationSeparator" w:id="0">
    <w:p w14:paraId="5A3B8CAE" w14:textId="77777777" w:rsidR="009E77E8" w:rsidRDefault="009E77E8" w:rsidP="0028773F">
      <w:pPr>
        <w:spacing w:after="0" w:line="240" w:lineRule="auto"/>
      </w:pPr>
      <w:r>
        <w:continuationSeparator/>
      </w:r>
    </w:p>
    <w:p w14:paraId="3990C561" w14:textId="77777777" w:rsidR="009E77E8" w:rsidRDefault="009E77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BF99387-C489-4AB0-9E94-DA4FAD091201}"/>
    <w:embedBold r:id="rId2" w:fontKey="{1CFA78ED-BEDA-4998-9B6E-4A564CFA82DA}"/>
    <w:embedItalic r:id="rId3" w:fontKey="{9722702B-EF71-4DCE-AEA0-AD817C2AAF5A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4" w:fontKey="{42F0AFD5-B400-4256-981B-F204BBBC4F35}"/>
    <w:embedBold r:id="rId5" w:fontKey="{438A2740-3B90-4BE8-9078-6B572DEE12FD}"/>
    <w:embedItalic r:id="rId6" w:fontKey="{DE0C8094-ED35-4E4D-B668-2D13BF0ED685}"/>
    <w:embedBoldItalic r:id="rId7" w:fontKey="{AD350886-ECBB-4498-98AF-12A70F1128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DF0198F0-5098-407D-AE63-678047779473}"/>
    <w:embedBold r:id="rId9" w:fontKey="{11A554C7-AFD2-4C2B-A5F4-04EE319C5CB8}"/>
    <w:embedItalic r:id="rId10" w:fontKey="{DABC5EAB-56ED-4403-9165-64F66D98EBF6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BoldItalic r:id="rId11" w:subsetted="1" w:fontKey="{4BA3CDB6-1F27-4670-A8CA-A7255EFD1020}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  <w:embedRegular r:id="rId12" w:fontKey="{6218FC6E-EA3D-49AF-A608-103EB75B7F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5901FE42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143AC89D" w14:textId="0BC5CDC6" w:rsidR="00B10090" w:rsidRPr="007524D3" w:rsidRDefault="00721745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2E2EEB34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3C84180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2F48E15C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1DE7A8F5" w14:textId="11A516F2" w:rsidR="007524D3" w:rsidRPr="007524D3" w:rsidRDefault="00721745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5B498A3B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9FA5DCA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E4AECF" w14:textId="77777777" w:rsidR="009E77E8" w:rsidRDefault="009E77E8" w:rsidP="0028773F">
      <w:pPr>
        <w:spacing w:after="0" w:line="240" w:lineRule="auto"/>
      </w:pPr>
      <w:r>
        <w:separator/>
      </w:r>
    </w:p>
    <w:p w14:paraId="36132AEB" w14:textId="77777777" w:rsidR="009E77E8" w:rsidRDefault="009E77E8"/>
  </w:footnote>
  <w:footnote w:type="continuationSeparator" w:id="0">
    <w:p w14:paraId="0E1F3BCD" w14:textId="77777777" w:rsidR="009E77E8" w:rsidRDefault="009E77E8" w:rsidP="0028773F">
      <w:pPr>
        <w:spacing w:after="0" w:line="240" w:lineRule="auto"/>
      </w:pPr>
      <w:r>
        <w:continuationSeparator/>
      </w:r>
    </w:p>
    <w:p w14:paraId="5F45F000" w14:textId="77777777" w:rsidR="009E77E8" w:rsidRDefault="009E77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7311A" w14:textId="77777777" w:rsidR="0028773F" w:rsidRDefault="0028773F" w:rsidP="0028773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F8774" w14:textId="77777777" w:rsidR="00443BA2" w:rsidRDefault="00C91CB1" w:rsidP="006365C6">
    <w:pPr>
      <w:pStyle w:val="Header"/>
      <w:spacing w:after="360"/>
      <w:jc w:val="center"/>
    </w:pPr>
    <w:r>
      <w:rPr>
        <w:b/>
        <w:bCs/>
        <w:noProof/>
      </w:rPr>
      <w:drawing>
        <wp:anchor distT="0" distB="0" distL="114300" distR="114300" simplePos="0" relativeHeight="251665408" behindDoc="1" locked="0" layoutInCell="1" allowOverlap="1" wp14:anchorId="01A81E39" wp14:editId="299C174C">
          <wp:simplePos x="0" y="0"/>
          <wp:positionH relativeFrom="page">
            <wp:posOffset>4869180</wp:posOffset>
          </wp:positionH>
          <wp:positionV relativeFrom="paragraph">
            <wp:posOffset>-792787</wp:posOffset>
          </wp:positionV>
          <wp:extent cx="2691415" cy="1514258"/>
          <wp:effectExtent l="0" t="0" r="0" b="0"/>
          <wp:wrapNone/>
          <wp:docPr id="124254296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54296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415" cy="1514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Kumbh Sans" w:cs="Kumbh Sans"/>
        <w:noProof/>
        <w:color w:val="000000" w:themeColor="text1"/>
        <w:sz w:val="20"/>
        <w:szCs w:val="20"/>
      </w:rPr>
      <w:drawing>
        <wp:inline distT="0" distB="0" distL="0" distR="0" wp14:anchorId="643686FD" wp14:editId="1AE58F16">
          <wp:extent cx="1705970" cy="481538"/>
          <wp:effectExtent l="0" t="0" r="8890" b="0"/>
          <wp:docPr id="24818807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18807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81" b="25159"/>
                  <a:stretch/>
                </pic:blipFill>
                <pic:spPr bwMode="auto">
                  <a:xfrm>
                    <a:off x="0" y="0"/>
                    <a:ext cx="1728979" cy="488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745"/>
    <w:rsid w:val="00010F65"/>
    <w:rsid w:val="0003453B"/>
    <w:rsid w:val="00042465"/>
    <w:rsid w:val="00067A5A"/>
    <w:rsid w:val="000F5DFA"/>
    <w:rsid w:val="00156840"/>
    <w:rsid w:val="001B5B6F"/>
    <w:rsid w:val="00212210"/>
    <w:rsid w:val="002229F8"/>
    <w:rsid w:val="00237958"/>
    <w:rsid w:val="00247A62"/>
    <w:rsid w:val="00257121"/>
    <w:rsid w:val="00263AF6"/>
    <w:rsid w:val="0028773F"/>
    <w:rsid w:val="002E475E"/>
    <w:rsid w:val="0033708E"/>
    <w:rsid w:val="00372B9F"/>
    <w:rsid w:val="00443BA2"/>
    <w:rsid w:val="004D1E16"/>
    <w:rsid w:val="004E24FB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365C6"/>
    <w:rsid w:val="00644B11"/>
    <w:rsid w:val="00684A0E"/>
    <w:rsid w:val="00711C60"/>
    <w:rsid w:val="00721745"/>
    <w:rsid w:val="00726502"/>
    <w:rsid w:val="00730F10"/>
    <w:rsid w:val="007524D3"/>
    <w:rsid w:val="007A6468"/>
    <w:rsid w:val="007B5F94"/>
    <w:rsid w:val="007D2DCE"/>
    <w:rsid w:val="007E0DB6"/>
    <w:rsid w:val="00825CF5"/>
    <w:rsid w:val="00864688"/>
    <w:rsid w:val="008C335C"/>
    <w:rsid w:val="008E2776"/>
    <w:rsid w:val="008F56DE"/>
    <w:rsid w:val="008F69A2"/>
    <w:rsid w:val="008F7EE9"/>
    <w:rsid w:val="0093061C"/>
    <w:rsid w:val="0094644C"/>
    <w:rsid w:val="00977F9C"/>
    <w:rsid w:val="0098775E"/>
    <w:rsid w:val="00993889"/>
    <w:rsid w:val="00995906"/>
    <w:rsid w:val="009B18A2"/>
    <w:rsid w:val="009E77E8"/>
    <w:rsid w:val="009F70D7"/>
    <w:rsid w:val="00A84A55"/>
    <w:rsid w:val="00B01314"/>
    <w:rsid w:val="00B05C00"/>
    <w:rsid w:val="00B10090"/>
    <w:rsid w:val="00B15CD0"/>
    <w:rsid w:val="00B21E04"/>
    <w:rsid w:val="00B257F0"/>
    <w:rsid w:val="00B673EF"/>
    <w:rsid w:val="00B75ADF"/>
    <w:rsid w:val="00BA6382"/>
    <w:rsid w:val="00BE757D"/>
    <w:rsid w:val="00C91CB1"/>
    <w:rsid w:val="00D068DD"/>
    <w:rsid w:val="00D44903"/>
    <w:rsid w:val="00D83D90"/>
    <w:rsid w:val="00D84001"/>
    <w:rsid w:val="00D8530C"/>
    <w:rsid w:val="00D91819"/>
    <w:rsid w:val="00DE2ADC"/>
    <w:rsid w:val="00EA6BF4"/>
    <w:rsid w:val="00EC4A71"/>
    <w:rsid w:val="00F03E5C"/>
    <w:rsid w:val="00F04C3E"/>
    <w:rsid w:val="00F078F7"/>
    <w:rsid w:val="00F13D59"/>
    <w:rsid w:val="00F8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E5FCC2"/>
  <w15:chartTrackingRefBased/>
  <w15:docId w15:val="{7AC9088D-8BB0-49E8-9179-CF96566DB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V\Volunteering%20Australia\QETH05081\03_Deliverables\QETH05081\Bilingual%20Table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CB394F165A649AEA3E254FF4B08A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EBAE2F-01D0-4BBC-AA80-BDAD1B215911}"/>
      </w:docPartPr>
      <w:docPartBody>
        <w:p w:rsidR="00000000" w:rsidRDefault="00F01329">
          <w:pPr>
            <w:pStyle w:val="BCB394F165A649AEA3E254FF4B08AC2F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329"/>
    <w:rsid w:val="00F01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BCB394F165A649AEA3E254FF4B08AC2F">
    <w:name w:val="BCB394F165A649AEA3E254FF4B08AC2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Template_BT.dotx</Template>
  <TotalTime>1</TotalTime>
  <Pages>1</Pages>
  <Words>70</Words>
  <Characters>403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Accompanying text for social media tile</dc:title>
  <dc:subject/>
  <dc:creator>Mike-WFH</dc:creator>
  <cp:keywords/>
  <dc:description/>
  <cp:lastModifiedBy>Mike-WFH</cp:lastModifiedBy>
  <cp:revision>1</cp:revision>
  <dcterms:created xsi:type="dcterms:W3CDTF">2025-05-14T07:50:00Z</dcterms:created>
  <dcterms:modified xsi:type="dcterms:W3CDTF">2025-05-14T07:51:00Z</dcterms:modified>
</cp:coreProperties>
</file>