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7CC08" w14:textId="178C6362" w:rsidR="00B10090" w:rsidRPr="009B18A2" w:rsidRDefault="00605798" w:rsidP="002229F8">
      <w:pPr>
        <w:rPr>
          <w:rFonts w:cs="Arial"/>
        </w:rPr>
      </w:pPr>
      <w:sdt>
        <w:sdtPr>
          <w:rPr>
            <w:rFonts w:cs="Arial"/>
            <w:color w:val="000000"/>
            <w:shd w:val="clear" w:color="auto" w:fill="FFFFFF"/>
          </w:rPr>
          <w:alias w:val="Title"/>
          <w:tag w:val=""/>
          <w:id w:val="431249955"/>
          <w:placeholder>
            <w:docPart w:val="9FC5F121F6804CAB8A909A332F83A28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605798">
            <w:rPr>
              <w:rFonts w:cs="Arial"/>
              <w:color w:val="000000"/>
              <w:shd w:val="clear" w:color="auto" w:fill="FFFFFF"/>
            </w:rPr>
            <w:t>Accompanying text for social media tile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EABCC1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6BAF259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3CF016F3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61AD4137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605798" w:rsidRPr="009B18A2" w14:paraId="30E90FE7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FC2A5BE" w14:textId="77777777" w:rsidR="00605798" w:rsidRPr="009B18A2" w:rsidRDefault="00605798" w:rsidP="00605798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95D33C0" w14:textId="154B30AB" w:rsidR="00605798" w:rsidRPr="009B18A2" w:rsidRDefault="00605798" w:rsidP="006057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6A1047">
              <w:rPr>
                <w:rFonts w:asciiTheme="minorBidi" w:hAnsiTheme="minorBidi"/>
                <w:b/>
                <w:bCs/>
                <w:i/>
                <w:iCs/>
                <w:color w:val="000000"/>
                <w:shd w:val="clear" w:color="auto" w:fill="FFFFFF"/>
              </w:rPr>
              <w:t>National Volunteer Week 2025 (19-25 May) celebrates the power of volunteering to bring people together with the theme Connecting Communities. Let’s connect and build inclusive communities together – volunteer your time, share your skills, and inspire change.</w:t>
            </w:r>
          </w:p>
        </w:tc>
        <w:tc>
          <w:tcPr>
            <w:tcW w:w="4947" w:type="dxa"/>
          </w:tcPr>
          <w:p w14:paraId="679742C3" w14:textId="0096BB36" w:rsidR="00605798" w:rsidRPr="009B18A2" w:rsidRDefault="00605798" w:rsidP="006057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76416">
              <w:rPr>
                <w:rFonts w:ascii="Tahoma" w:eastAsia="Angsana New" w:hAnsi="Tahoma" w:cs="Tahoma"/>
                <w:b/>
                <w:bCs/>
                <w:i/>
                <w:iCs/>
                <w:color w:val="000000"/>
                <w:shd w:val="clear" w:color="auto" w:fill="FFFFFF"/>
                <w:cs/>
                <w:lang w:val="th" w:bidi="th-TH"/>
              </w:rPr>
              <w:t>สัปดาห์อาสาสมัครแห่งชาติ</w:t>
            </w:r>
            <w:r w:rsidRPr="00A76416">
              <w:rPr>
                <w:rFonts w:ascii="Tahoma" w:eastAsia="Cordia New" w:hAnsi="Tahoma" w:cs="Tahoma"/>
                <w:b/>
                <w:bCs/>
                <w:i/>
                <w:iCs/>
                <w:color w:val="000000"/>
                <w:shd w:val="clear" w:color="auto" w:fill="FFFFFF"/>
                <w:lang w:val="th"/>
              </w:rPr>
              <w:t xml:space="preserve"> </w:t>
            </w:r>
            <w:r w:rsidRPr="00A76416">
              <w:rPr>
                <w:rFonts w:ascii="Tahoma" w:eastAsia="Angsana New" w:hAnsi="Tahoma" w:cs="Tahoma"/>
                <w:b/>
                <w:bCs/>
                <w:i/>
                <w:iCs/>
                <w:color w:val="000000"/>
                <w:shd w:val="clear" w:color="auto" w:fill="FFFFFF"/>
                <w:cs/>
                <w:lang w:val="th" w:bidi="th-TH"/>
              </w:rPr>
              <w:t>ปี</w:t>
            </w:r>
            <w:r w:rsidRPr="00A76416">
              <w:rPr>
                <w:rFonts w:ascii="Tahoma" w:eastAsia="Cordia New" w:hAnsi="Tahoma" w:cs="Tahoma"/>
                <w:b/>
                <w:bCs/>
                <w:i/>
                <w:iCs/>
                <w:color w:val="000000"/>
                <w:shd w:val="clear" w:color="auto" w:fill="FFFFFF"/>
                <w:lang w:val="th"/>
              </w:rPr>
              <w:t xml:space="preserve"> 2025 (19-25 </w:t>
            </w:r>
            <w:r w:rsidRPr="00A76416">
              <w:rPr>
                <w:rFonts w:ascii="Tahoma" w:eastAsia="Angsana New" w:hAnsi="Tahoma" w:cs="Tahoma"/>
                <w:b/>
                <w:bCs/>
                <w:i/>
                <w:iCs/>
                <w:color w:val="000000"/>
                <w:shd w:val="clear" w:color="auto" w:fill="FFFFFF"/>
                <w:cs/>
                <w:lang w:val="th" w:bidi="th-TH"/>
              </w:rPr>
              <w:t>พฤษภาคม</w:t>
            </w:r>
            <w:r w:rsidRPr="00A76416">
              <w:rPr>
                <w:rFonts w:ascii="Tahoma" w:eastAsia="Cordia New" w:hAnsi="Tahoma" w:cs="Tahoma"/>
                <w:b/>
                <w:bCs/>
                <w:i/>
                <w:iCs/>
                <w:color w:val="000000"/>
                <w:shd w:val="clear" w:color="auto" w:fill="FFFFFF"/>
                <w:lang w:val="th"/>
              </w:rPr>
              <w:t xml:space="preserve">) </w:t>
            </w:r>
            <w:r w:rsidRPr="00A76416">
              <w:rPr>
                <w:rFonts w:ascii="Tahoma" w:eastAsia="Angsana New" w:hAnsi="Tahoma" w:cs="Tahoma"/>
                <w:b/>
                <w:bCs/>
                <w:i/>
                <w:iCs/>
                <w:color w:val="000000"/>
                <w:shd w:val="clear" w:color="auto" w:fill="FFFFFF"/>
                <w:cs/>
                <w:lang w:val="th" w:bidi="th-TH"/>
              </w:rPr>
              <w:t>มีขึ้นเพื่อเฉลิมฉลองพลังของการเป็นอาสาสมัคร</w:t>
            </w:r>
            <w:r w:rsidRPr="00A76416">
              <w:rPr>
                <w:rFonts w:ascii="Tahoma" w:eastAsia="Cordia New" w:hAnsi="Tahoma" w:cs="Tahoma"/>
                <w:b/>
                <w:bCs/>
                <w:i/>
                <w:iCs/>
                <w:color w:val="000000"/>
                <w:shd w:val="clear" w:color="auto" w:fill="FFFFFF"/>
                <w:lang w:val="th"/>
              </w:rPr>
              <w:t xml:space="preserve"> </w:t>
            </w:r>
            <w:r w:rsidRPr="00A76416">
              <w:rPr>
                <w:rFonts w:ascii="Tahoma" w:eastAsia="Angsana New" w:hAnsi="Tahoma" w:cs="Tahoma"/>
                <w:b/>
                <w:bCs/>
                <w:i/>
                <w:iCs/>
                <w:color w:val="000000"/>
                <w:shd w:val="clear" w:color="auto" w:fill="FFFFFF"/>
                <w:cs/>
                <w:lang w:val="th" w:bidi="th-TH"/>
              </w:rPr>
              <w:t>เพื่อนำผู้คนมารวมกันภายใต้หัวข้อ</w:t>
            </w:r>
            <w:r w:rsidRPr="00A76416">
              <w:rPr>
                <w:rFonts w:ascii="Tahoma" w:eastAsia="Cordia New" w:hAnsi="Tahoma" w:cs="Tahoma"/>
                <w:b/>
                <w:bCs/>
                <w:i/>
                <w:iCs/>
                <w:color w:val="000000"/>
                <w:shd w:val="clear" w:color="auto" w:fill="FFFFFF"/>
                <w:lang w:val="th"/>
              </w:rPr>
              <w:t xml:space="preserve"> </w:t>
            </w:r>
            <w:r w:rsidRPr="00A76416">
              <w:rPr>
                <w:rFonts w:ascii="Tahoma" w:eastAsia="Angsana New" w:hAnsi="Tahoma" w:cs="Tahoma"/>
                <w:b/>
                <w:bCs/>
                <w:i/>
                <w:iCs/>
                <w:color w:val="000000"/>
                <w:shd w:val="clear" w:color="auto" w:fill="FFFFFF"/>
                <w:cs/>
                <w:lang w:val="th" w:bidi="th-TH"/>
              </w:rPr>
              <w:t>เชื่อมชุมชนเข้าด้วยกัน</w:t>
            </w:r>
            <w:r w:rsidRPr="00A76416">
              <w:rPr>
                <w:rFonts w:ascii="Tahoma" w:eastAsia="Cordia New" w:hAnsi="Tahoma" w:cs="Tahoma"/>
                <w:b/>
                <w:bCs/>
                <w:i/>
                <w:iCs/>
                <w:color w:val="000000"/>
                <w:shd w:val="clear" w:color="auto" w:fill="FFFFFF"/>
                <w:lang w:val="th"/>
              </w:rPr>
              <w:t xml:space="preserve"> </w:t>
            </w:r>
            <w:r w:rsidRPr="00A76416">
              <w:rPr>
                <w:rFonts w:ascii="Tahoma" w:eastAsia="Angsana New" w:hAnsi="Tahoma" w:cs="Tahoma"/>
                <w:b/>
                <w:bCs/>
                <w:i/>
                <w:iCs/>
                <w:color w:val="000000"/>
                <w:shd w:val="clear" w:color="auto" w:fill="FFFFFF"/>
                <w:cs/>
                <w:lang w:val="th" w:bidi="th-TH"/>
              </w:rPr>
              <w:t>มาร่วมเชื่อมต่อและสร้างชุมชนที่ครอบคลุมด้วยกัน</w:t>
            </w:r>
            <w:r w:rsidRPr="00A76416">
              <w:rPr>
                <w:rFonts w:ascii="Tahoma" w:eastAsia="Cordia New" w:hAnsi="Tahoma" w:cs="Tahoma"/>
                <w:b/>
                <w:bCs/>
                <w:i/>
                <w:iCs/>
                <w:color w:val="000000"/>
                <w:shd w:val="clear" w:color="auto" w:fill="FFFFFF"/>
                <w:lang w:val="th"/>
              </w:rPr>
              <w:t xml:space="preserve"> - </w:t>
            </w:r>
            <w:r w:rsidRPr="00A76416">
              <w:rPr>
                <w:rFonts w:ascii="Tahoma" w:eastAsia="Angsana New" w:hAnsi="Tahoma" w:cs="Tahoma"/>
                <w:b/>
                <w:bCs/>
                <w:i/>
                <w:iCs/>
                <w:color w:val="000000"/>
                <w:shd w:val="clear" w:color="auto" w:fill="FFFFFF"/>
                <w:cs/>
                <w:lang w:val="th" w:bidi="th-TH"/>
              </w:rPr>
              <w:t>สละเวลามาเป็นอาสาสมัคร</w:t>
            </w:r>
            <w:r w:rsidRPr="00A76416">
              <w:rPr>
                <w:rFonts w:ascii="Tahoma" w:eastAsia="Cordia New" w:hAnsi="Tahoma" w:cs="Tahoma"/>
                <w:b/>
                <w:bCs/>
                <w:i/>
                <w:iCs/>
                <w:color w:val="000000"/>
                <w:shd w:val="clear" w:color="auto" w:fill="FFFFFF"/>
                <w:lang w:val="th"/>
              </w:rPr>
              <w:t xml:space="preserve"> </w:t>
            </w:r>
            <w:r w:rsidRPr="00A76416">
              <w:rPr>
                <w:rFonts w:ascii="Tahoma" w:eastAsia="Angsana New" w:hAnsi="Tahoma" w:cs="Tahoma"/>
                <w:b/>
                <w:bCs/>
                <w:i/>
                <w:iCs/>
                <w:color w:val="000000"/>
                <w:shd w:val="clear" w:color="auto" w:fill="FFFFFF"/>
                <w:cs/>
                <w:lang w:val="th" w:bidi="th-TH"/>
              </w:rPr>
              <w:t>แบ่งปันทักษะของคุณ</w:t>
            </w:r>
            <w:r w:rsidRPr="00A76416">
              <w:rPr>
                <w:rFonts w:ascii="Tahoma" w:eastAsia="Cordia New" w:hAnsi="Tahoma" w:cs="Tahoma"/>
                <w:b/>
                <w:bCs/>
                <w:i/>
                <w:iCs/>
                <w:color w:val="000000"/>
                <w:shd w:val="clear" w:color="auto" w:fill="FFFFFF"/>
                <w:lang w:val="th"/>
              </w:rPr>
              <w:t xml:space="preserve"> </w:t>
            </w:r>
            <w:r w:rsidRPr="00A76416">
              <w:rPr>
                <w:rFonts w:ascii="Tahoma" w:eastAsia="Angsana New" w:hAnsi="Tahoma" w:cs="Tahoma"/>
                <w:b/>
                <w:bCs/>
                <w:i/>
                <w:iCs/>
                <w:color w:val="000000"/>
                <w:shd w:val="clear" w:color="auto" w:fill="FFFFFF"/>
                <w:cs/>
                <w:lang w:val="th" w:bidi="th-TH"/>
              </w:rPr>
              <w:t>และสร้างแรงจูงใจเพื่อการเปลี่ยนแปลงกัน</w:t>
            </w:r>
          </w:p>
        </w:tc>
      </w:tr>
    </w:tbl>
    <w:p w14:paraId="7813DB52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F784D" w14:textId="77777777" w:rsidR="00DB38DF" w:rsidRDefault="00DB38DF" w:rsidP="0028773F">
      <w:pPr>
        <w:spacing w:after="0" w:line="240" w:lineRule="auto"/>
      </w:pPr>
      <w:r>
        <w:separator/>
      </w:r>
    </w:p>
    <w:p w14:paraId="4146F79E" w14:textId="77777777" w:rsidR="00DB38DF" w:rsidRDefault="00DB38DF"/>
  </w:endnote>
  <w:endnote w:type="continuationSeparator" w:id="0">
    <w:p w14:paraId="4F41A94F" w14:textId="77777777" w:rsidR="00DB38DF" w:rsidRDefault="00DB38DF" w:rsidP="0028773F">
      <w:pPr>
        <w:spacing w:after="0" w:line="240" w:lineRule="auto"/>
      </w:pPr>
      <w:r>
        <w:continuationSeparator/>
      </w:r>
    </w:p>
    <w:p w14:paraId="25091B4F" w14:textId="77777777" w:rsidR="00DB38DF" w:rsidRDefault="00DB38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FAB7A5-A666-4D95-B4D4-E38EC0008CBD}"/>
    <w:embedBold r:id="rId2" w:fontKey="{D01F9B92-523B-473D-B2D0-523CEF43C098}"/>
    <w:embedItalic r:id="rId3" w:fontKey="{0470C6CF-33A0-4EA5-B84F-A7CC50F0E46B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4" w:fontKey="{ACC2D6D6-0093-428B-BEFE-E19F8C8B8226}"/>
    <w:embedBold r:id="rId5" w:fontKey="{1F686EB0-89B3-4323-95DE-A0546D3402A5}"/>
    <w:embedItalic r:id="rId6" w:fontKey="{E3E9C1CA-07B5-4DCF-8F22-5365D0847372}"/>
    <w:embedBoldItalic r:id="rId7" w:fontKey="{8ABAC5DF-1039-469A-8CAC-CF45C24644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8FF1F67-55B2-43A8-8100-B3EF0B036B5F}"/>
    <w:embedBold r:id="rId9" w:fontKey="{39D6BEF7-FFB5-407A-9560-F8A17CB2CA43}"/>
    <w:embedItalic r:id="rId10" w:fontKey="{002B490E-5A72-4A96-98A9-93E14DE92778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Italic r:id="rId11" w:fontKey="{EB79B51F-8573-4323-A2BE-220AA1A06E3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Italic r:id="rId12" w:fontKey="{09B35EEE-6DC3-482D-A8B3-50F26DFE51C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Italic r:id="rId13" w:fontKey="{C0D2BBD1-359F-4448-BE26-0847A9A50CFF}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  <w:embedRegular r:id="rId14" w:fontKey="{26B76876-87F2-4E39-AC74-2A67F49632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5C66DB15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03D9B416" w14:textId="6BBE8F05" w:rsidR="00B10090" w:rsidRPr="007524D3" w:rsidRDefault="00605798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51DE68C9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70EF9C54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73F125E8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39BBF3D2" w14:textId="4F5E1F80" w:rsidR="007524D3" w:rsidRPr="007524D3" w:rsidRDefault="00605798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7A85A3FD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05481F02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1F16D" w14:textId="77777777" w:rsidR="00DB38DF" w:rsidRDefault="00DB38DF" w:rsidP="0028773F">
      <w:pPr>
        <w:spacing w:after="0" w:line="240" w:lineRule="auto"/>
      </w:pPr>
      <w:r>
        <w:separator/>
      </w:r>
    </w:p>
    <w:p w14:paraId="7E47A9DA" w14:textId="77777777" w:rsidR="00DB38DF" w:rsidRDefault="00DB38DF"/>
  </w:footnote>
  <w:footnote w:type="continuationSeparator" w:id="0">
    <w:p w14:paraId="659F9C13" w14:textId="77777777" w:rsidR="00DB38DF" w:rsidRDefault="00DB38DF" w:rsidP="0028773F">
      <w:pPr>
        <w:spacing w:after="0" w:line="240" w:lineRule="auto"/>
      </w:pPr>
      <w:r>
        <w:continuationSeparator/>
      </w:r>
    </w:p>
    <w:p w14:paraId="3733773E" w14:textId="77777777" w:rsidR="00DB38DF" w:rsidRDefault="00DB38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56490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486F1" w14:textId="77777777" w:rsidR="00443BA2" w:rsidRDefault="00C91CB1" w:rsidP="006365C6">
    <w:pPr>
      <w:pStyle w:val="Header"/>
      <w:spacing w:after="360"/>
      <w:jc w:val="center"/>
    </w:pPr>
    <w:r>
      <w:rPr>
        <w:b/>
        <w:bCs/>
        <w:noProof/>
      </w:rPr>
      <w:drawing>
        <wp:anchor distT="0" distB="0" distL="114300" distR="114300" simplePos="0" relativeHeight="251665408" behindDoc="1" locked="0" layoutInCell="1" allowOverlap="1" wp14:anchorId="506B9415" wp14:editId="4A1CCA70">
          <wp:simplePos x="0" y="0"/>
          <wp:positionH relativeFrom="page">
            <wp:posOffset>4869180</wp:posOffset>
          </wp:positionH>
          <wp:positionV relativeFrom="paragraph">
            <wp:posOffset>-792787</wp:posOffset>
          </wp:positionV>
          <wp:extent cx="2691415" cy="1514258"/>
          <wp:effectExtent l="0" t="0" r="0" b="0"/>
          <wp:wrapNone/>
          <wp:docPr id="124254296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4296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415" cy="151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Kumbh Sans" w:cs="Kumbh Sans"/>
        <w:noProof/>
        <w:color w:val="000000" w:themeColor="text1"/>
        <w:sz w:val="20"/>
        <w:szCs w:val="20"/>
      </w:rPr>
      <w:drawing>
        <wp:inline distT="0" distB="0" distL="0" distR="0" wp14:anchorId="4D8EF83D" wp14:editId="00D615EE">
          <wp:extent cx="1705970" cy="481538"/>
          <wp:effectExtent l="0" t="0" r="8890" b="0"/>
          <wp:docPr id="24818807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18807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81" b="25159"/>
                  <a:stretch/>
                </pic:blipFill>
                <pic:spPr bwMode="auto">
                  <a:xfrm>
                    <a:off x="0" y="0"/>
                    <a:ext cx="1728979" cy="488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798"/>
    <w:rsid w:val="00010F65"/>
    <w:rsid w:val="0003453B"/>
    <w:rsid w:val="00042465"/>
    <w:rsid w:val="00067A5A"/>
    <w:rsid w:val="000F5DFA"/>
    <w:rsid w:val="00156840"/>
    <w:rsid w:val="001B5B6F"/>
    <w:rsid w:val="00212210"/>
    <w:rsid w:val="002229F8"/>
    <w:rsid w:val="00237958"/>
    <w:rsid w:val="00247A62"/>
    <w:rsid w:val="00257121"/>
    <w:rsid w:val="00263AF6"/>
    <w:rsid w:val="0028773F"/>
    <w:rsid w:val="002E475E"/>
    <w:rsid w:val="0033708E"/>
    <w:rsid w:val="00372B9F"/>
    <w:rsid w:val="00443BA2"/>
    <w:rsid w:val="004D1E16"/>
    <w:rsid w:val="004E24FB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05798"/>
    <w:rsid w:val="006149F3"/>
    <w:rsid w:val="006365C6"/>
    <w:rsid w:val="00644B11"/>
    <w:rsid w:val="00684A0E"/>
    <w:rsid w:val="00711C60"/>
    <w:rsid w:val="00726502"/>
    <w:rsid w:val="00730F10"/>
    <w:rsid w:val="007524D3"/>
    <w:rsid w:val="007A6468"/>
    <w:rsid w:val="007B5F94"/>
    <w:rsid w:val="007D2DCE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775E"/>
    <w:rsid w:val="00993889"/>
    <w:rsid w:val="00995906"/>
    <w:rsid w:val="009B18A2"/>
    <w:rsid w:val="009F70D7"/>
    <w:rsid w:val="00A84A55"/>
    <w:rsid w:val="00B01314"/>
    <w:rsid w:val="00B05C00"/>
    <w:rsid w:val="00B10090"/>
    <w:rsid w:val="00B15CD0"/>
    <w:rsid w:val="00B21E04"/>
    <w:rsid w:val="00B257F0"/>
    <w:rsid w:val="00B673EF"/>
    <w:rsid w:val="00B75ADF"/>
    <w:rsid w:val="00BA6382"/>
    <w:rsid w:val="00BE757D"/>
    <w:rsid w:val="00C91CB1"/>
    <w:rsid w:val="00D068DD"/>
    <w:rsid w:val="00D44903"/>
    <w:rsid w:val="00D83D90"/>
    <w:rsid w:val="00D84001"/>
    <w:rsid w:val="00D8530C"/>
    <w:rsid w:val="00D91819"/>
    <w:rsid w:val="00DB38DF"/>
    <w:rsid w:val="00DE2ADC"/>
    <w:rsid w:val="00EA6BF4"/>
    <w:rsid w:val="00EC4A71"/>
    <w:rsid w:val="00F03E5C"/>
    <w:rsid w:val="00F04C3E"/>
    <w:rsid w:val="00F078F7"/>
    <w:rsid w:val="00F13D59"/>
    <w:rsid w:val="00F8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E368FD"/>
  <w15:chartTrackingRefBased/>
  <w15:docId w15:val="{64673A81-16E7-43B9-B372-45AA889A0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V\Volunteering%20Australia\QETH05081\03_Deliverables\QETH05081\Bilingual%20Table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FC5F121F6804CAB8A909A332F83A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85349-AB74-4924-98C6-A60E4056C2A6}"/>
      </w:docPartPr>
      <w:docPartBody>
        <w:p w:rsidR="00000000" w:rsidRDefault="00680E01">
          <w:pPr>
            <w:pStyle w:val="9FC5F121F6804CAB8A909A332F83A284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E01"/>
    <w:rsid w:val="0068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9FC5F121F6804CAB8A909A332F83A284">
    <w:name w:val="9FC5F121F6804CAB8A909A332F83A2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Template_BT.dotx</Template>
  <TotalTime>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Accompanying text for social media tile</dc:title>
  <dc:subject/>
  <dc:creator>Mike-WFH</dc:creator>
  <cp:keywords/>
  <dc:description/>
  <cp:lastModifiedBy>Mike-WFH</cp:lastModifiedBy>
  <cp:revision>1</cp:revision>
  <dcterms:created xsi:type="dcterms:W3CDTF">2025-05-14T07:53:00Z</dcterms:created>
  <dcterms:modified xsi:type="dcterms:W3CDTF">2025-05-14T07:54:00Z</dcterms:modified>
</cp:coreProperties>
</file>